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9" w:firstLineChars="31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附件2：  </w:t>
      </w: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省基金重大基础研究项目指南建议（格式）</w:t>
      </w:r>
    </w:p>
    <w:p>
      <w:pPr>
        <w:ind w:left="1940" w:leftChars="152" w:hanging="1606" w:hangingChars="500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建议方向：</w:t>
      </w:r>
    </w:p>
    <w:p>
      <w:pPr>
        <w:ind w:firstLine="321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 xml:space="preserve">类别： 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sym w:font="Wingdings 2" w:char="00A3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优势学科提升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sym w:font="Wingdings 2" w:char="00A3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战略跟踪 </w:t>
      </w:r>
    </w:p>
    <w:p>
      <w:pPr>
        <w:ind w:firstLine="1600" w:firstLineChars="500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sym w:font="Wingdings 2" w:char="00A3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基础研究成果深度消化</w:t>
      </w:r>
    </w:p>
    <w:p>
      <w:pPr>
        <w:ind w:firstLine="321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建议人姓名：                  技术职务：</w:t>
      </w:r>
    </w:p>
    <w:p>
      <w:pPr>
        <w:ind w:firstLine="321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所在单位：</w:t>
      </w:r>
    </w:p>
    <w:p>
      <w:pPr>
        <w:ind w:firstLine="321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所在省重点实验室：</w:t>
      </w:r>
    </w:p>
    <w:p>
      <w:pPr>
        <w:ind w:firstLine="321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通讯地址：</w:t>
      </w:r>
    </w:p>
    <w:p>
      <w:pPr>
        <w:ind w:firstLine="321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联系电话：</w:t>
      </w:r>
    </w:p>
    <w:p>
      <w:pPr>
        <w:ind w:firstLine="321"/>
        <w:rPr>
          <w:rFonts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电子邮箱：</w:t>
      </w:r>
    </w:p>
    <w:p>
      <w:pPr>
        <w:spacing w:after="0" w:line="560" w:lineRule="exact"/>
        <w:ind w:firstLine="323"/>
        <w:jc w:val="both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color w:val="333333"/>
          <w:sz w:val="32"/>
          <w:szCs w:val="32"/>
          <w:shd w:val="clear" w:color="auto" w:fill="FFFFFF"/>
        </w:rPr>
        <w:t>建议内容：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相关产业发展现状、技术瓶颈；国内外发展趋势；科学问题提炼、主要研究内容与预期目标（结合项目类别要求）；国内优势团队情况、我省研究现状与团队情况以及其它。</w:t>
      </w:r>
    </w:p>
    <w:p>
      <w:pPr>
        <w:spacing w:line="220" w:lineRule="atLeast"/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797" w:bottom="1440" w:left="1797" w:header="709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E7D9C"/>
    <w:rsid w:val="145E7D9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